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54" w:rsidRDefault="003C4054"/>
    <w:p w:rsidR="003C4054" w:rsidRDefault="003C4054"/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."/>
      </w:tblPr>
      <w:tblGrid>
        <w:gridCol w:w="3240"/>
        <w:gridCol w:w="1620"/>
        <w:gridCol w:w="3240"/>
      </w:tblGrid>
      <w:tr w:rsidR="00AF300E" w:rsidRPr="009F4850" w:rsidTr="00D94335">
        <w:trPr>
          <w:trHeight w:val="3960"/>
          <w:jc w:val="center"/>
        </w:trPr>
        <w:tc>
          <w:tcPr>
            <w:tcW w:w="8100" w:type="dxa"/>
            <w:gridSpan w:val="3"/>
            <w:vAlign w:val="center"/>
          </w:tcPr>
          <w:p w:rsidR="003C4054" w:rsidRDefault="00E10615" w:rsidP="00FB32E9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</w:t>
            </w:r>
            <w:r w:rsidR="003C4054">
              <w:rPr>
                <w:sz w:val="24"/>
                <w:szCs w:val="24"/>
              </w:rPr>
              <w:t>#3</w:t>
            </w:r>
          </w:p>
          <w:p w:rsidR="00FB32E9" w:rsidRPr="00FB32E9" w:rsidRDefault="00FB32E9" w:rsidP="00FB32E9">
            <w:proofErr w:type="spellStart"/>
            <w:r>
              <w:t>Alyse</w:t>
            </w:r>
            <w:proofErr w:type="spellEnd"/>
            <w:r>
              <w:t xml:space="preserve"> Wilson</w:t>
            </w:r>
            <w:bookmarkStart w:id="0" w:name="_GoBack"/>
            <w:bookmarkEnd w:id="0"/>
          </w:p>
          <w:p w:rsidR="003C4054" w:rsidRDefault="003C4054" w:rsidP="003C4054">
            <w:pPr>
              <w:pStyle w:val="Title"/>
              <w:jc w:val="left"/>
            </w:pPr>
          </w:p>
          <w:p w:rsidR="00B42B19" w:rsidRDefault="003C4054" w:rsidP="003C4054">
            <w:pPr>
              <w:pStyle w:val="Title"/>
            </w:pPr>
            <w:r>
              <w:t>VERB</w:t>
            </w:r>
            <w:r w:rsidR="00B42B19">
              <w:br/>
              <w:t>CELEBRATION!</w:t>
            </w:r>
          </w:p>
          <w:p w:rsidR="003C4054" w:rsidRPr="003C4054" w:rsidRDefault="003C4054" w:rsidP="003C4054"/>
        </w:tc>
      </w:tr>
      <w:tr w:rsidR="00EE51F6" w:rsidRPr="000F3631" w:rsidTr="00041E06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:rsidR="00EE51F6" w:rsidRPr="000F3631" w:rsidRDefault="00B42B19" w:rsidP="00B42B19">
            <w:pPr>
              <w:pStyle w:val="Subtitle"/>
            </w:pPr>
            <w:r>
              <w:t>YOU’RE INVITED TO SHOW ACTION WITH US!</w:t>
            </w:r>
          </w:p>
        </w:tc>
      </w:tr>
      <w:tr w:rsidR="004B3C21" w:rsidRPr="004B3C21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:rsidTr="00041E06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:rsidR="000F3631" w:rsidRDefault="001A7D7C" w:rsidP="000F3631">
            <w:pPr>
              <w:pStyle w:val="Date"/>
            </w:pPr>
            <w:r>
              <w:t xml:space="preserve">Date: </w:t>
            </w:r>
            <w:r w:rsidR="00D94335">
              <w:t>nOVEMBER 6</w:t>
            </w:r>
            <w:r w:rsidR="00D94335" w:rsidRPr="00D94335">
              <w:rPr>
                <w:vertAlign w:val="superscript"/>
              </w:rPr>
              <w:t>TH</w:t>
            </w:r>
            <w:r w:rsidR="00D94335">
              <w:t>, 2018</w:t>
            </w:r>
          </w:p>
          <w:p w:rsidR="00D94335" w:rsidRDefault="001A7D7C" w:rsidP="00B42B19">
            <w:pPr>
              <w:pStyle w:val="Address"/>
            </w:pPr>
            <w:r>
              <w:t>Place: Anywhere</w:t>
            </w:r>
            <w:r w:rsidR="00B42B19">
              <w:t xml:space="preserve"> as long as it relates to your subject.</w:t>
            </w:r>
            <w:r w:rsidR="000F3631">
              <w:br/>
            </w:r>
          </w:p>
          <w:p w:rsidR="00EE51F6" w:rsidRDefault="00D94335" w:rsidP="00B42B19">
            <w:pPr>
              <w:pStyle w:val="Address"/>
              <w:rPr>
                <w:color w:val="C948D6" w:themeColor="accent2" w:themeTint="99"/>
              </w:rPr>
            </w:pPr>
            <w:r w:rsidRPr="00D94335">
              <w:rPr>
                <w:color w:val="C948D6" w:themeColor="accent2" w:themeTint="99"/>
              </w:rPr>
              <w:t xml:space="preserve">Verbs are an </w:t>
            </w:r>
            <w:r>
              <w:rPr>
                <w:color w:val="C948D6" w:themeColor="accent2" w:themeTint="99"/>
              </w:rPr>
              <w:t>important part of speech that are</w:t>
            </w:r>
            <w:r w:rsidRPr="00D94335">
              <w:rPr>
                <w:color w:val="C948D6" w:themeColor="accent2" w:themeTint="99"/>
              </w:rPr>
              <w:t xml:space="preserve"> used to describe motion or convey a subject in </w:t>
            </w:r>
            <w:r w:rsidRPr="00D94335">
              <w:rPr>
                <w:color w:val="DB85E4" w:themeColor="accent2" w:themeTint="66"/>
              </w:rPr>
              <w:t>action</w:t>
            </w:r>
            <w:r w:rsidRPr="00D94335">
              <w:rPr>
                <w:color w:val="C948D6" w:themeColor="accent2" w:themeTint="99"/>
              </w:rPr>
              <w:t>.</w:t>
            </w:r>
          </w:p>
          <w:p w:rsidR="00D94335" w:rsidRDefault="00D94335" w:rsidP="00B42B19">
            <w:pPr>
              <w:pStyle w:val="Address"/>
              <w:rPr>
                <w:color w:val="C948D6" w:themeColor="accent2" w:themeTint="99"/>
              </w:rPr>
            </w:pPr>
          </w:p>
          <w:p w:rsidR="00D94335" w:rsidRDefault="00D94335" w:rsidP="00D94335">
            <w:pPr>
              <w:pStyle w:val="Address"/>
            </w:pPr>
            <w:r>
              <w:t>You are COMING to the party.</w:t>
            </w:r>
          </w:p>
          <w:p w:rsidR="00D94335" w:rsidRPr="000F3631" w:rsidRDefault="00D94335" w:rsidP="00D94335">
            <w:pPr>
              <w:pStyle w:val="Address"/>
            </w:pPr>
            <w:r>
              <w:t>You will EAT cake!</w:t>
            </w:r>
          </w:p>
        </w:tc>
      </w:tr>
      <w:tr w:rsidR="004B3C21" w:rsidRPr="004B3C21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:rsidTr="00041E06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:rsidR="00EE51F6" w:rsidRDefault="00B42B19" w:rsidP="000F3631">
            <w:pPr>
              <w:pStyle w:val="RSVP"/>
            </w:pPr>
            <w:r>
              <w:t>Dress</w:t>
            </w:r>
            <w:r w:rsidR="001A7D7C">
              <w:t xml:space="preserve"> code: smart</w:t>
            </w:r>
            <w:r>
              <w:t>, casual with a subject and predicate</w:t>
            </w:r>
          </w:p>
          <w:p w:rsidR="00B42B19" w:rsidRPr="000F3631" w:rsidRDefault="00B42B19" w:rsidP="000F3631">
            <w:pPr>
              <w:pStyle w:val="RSVP"/>
            </w:pPr>
            <w:r>
              <w:t>Please bring action, gerunds, and infinitives</w:t>
            </w:r>
          </w:p>
          <w:p w:rsidR="00EE51F6" w:rsidRPr="000F3631" w:rsidRDefault="00B42B19" w:rsidP="00B42B19">
            <w:pPr>
              <w:pStyle w:val="RSVP"/>
            </w:pPr>
            <w:r>
              <w:t>RSVP TO: Mr. &amp; Mrs. Verb</w:t>
            </w:r>
          </w:p>
        </w:tc>
      </w:tr>
    </w:tbl>
    <w:p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622" w:rsidRDefault="00D26622">
      <w:pPr>
        <w:spacing w:before="0"/>
      </w:pPr>
      <w:r>
        <w:separator/>
      </w:r>
    </w:p>
  </w:endnote>
  <w:endnote w:type="continuationSeparator" w:id="0">
    <w:p w:rsidR="00D26622" w:rsidRDefault="00D2662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217" w:rsidRDefault="007B32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217" w:rsidRDefault="007B32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217" w:rsidRDefault="007B32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622" w:rsidRDefault="00D26622">
      <w:pPr>
        <w:spacing w:before="0"/>
      </w:pPr>
      <w:r>
        <w:separator/>
      </w:r>
    </w:p>
  </w:footnote>
  <w:footnote w:type="continuationSeparator" w:id="0">
    <w:p w:rsidR="00D26622" w:rsidRDefault="00D2662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217" w:rsidRDefault="007B32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9175FA" w:rsidP="004008C9">
    <w:pPr>
      <w:pStyle w:val="Header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041E06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4B42C16C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 descr="Background image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50646D" id="Group 8" o:spid="_x0000_s1026" alt="Background images.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B19"/>
    <w:rsid w:val="00004378"/>
    <w:rsid w:val="000221BB"/>
    <w:rsid w:val="00024B92"/>
    <w:rsid w:val="0003383B"/>
    <w:rsid w:val="00041E06"/>
    <w:rsid w:val="000F3631"/>
    <w:rsid w:val="001241FF"/>
    <w:rsid w:val="00144CDA"/>
    <w:rsid w:val="001A7D7C"/>
    <w:rsid w:val="00296DC4"/>
    <w:rsid w:val="002D3176"/>
    <w:rsid w:val="00301E94"/>
    <w:rsid w:val="00302252"/>
    <w:rsid w:val="003146EC"/>
    <w:rsid w:val="00323CAC"/>
    <w:rsid w:val="003B2720"/>
    <w:rsid w:val="003C4054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D5674"/>
    <w:rsid w:val="005E12C7"/>
    <w:rsid w:val="005E3B73"/>
    <w:rsid w:val="005E779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8E6A3C"/>
    <w:rsid w:val="009175FA"/>
    <w:rsid w:val="009F4850"/>
    <w:rsid w:val="00A51113"/>
    <w:rsid w:val="00A603AD"/>
    <w:rsid w:val="00A8057E"/>
    <w:rsid w:val="00AB0401"/>
    <w:rsid w:val="00AF300E"/>
    <w:rsid w:val="00B04FD0"/>
    <w:rsid w:val="00B42B19"/>
    <w:rsid w:val="00B57601"/>
    <w:rsid w:val="00B6008F"/>
    <w:rsid w:val="00BD0F30"/>
    <w:rsid w:val="00BD3DDD"/>
    <w:rsid w:val="00CA580F"/>
    <w:rsid w:val="00CC0C51"/>
    <w:rsid w:val="00D15ADF"/>
    <w:rsid w:val="00D26622"/>
    <w:rsid w:val="00D85786"/>
    <w:rsid w:val="00D94335"/>
    <w:rsid w:val="00DC197E"/>
    <w:rsid w:val="00E10615"/>
    <w:rsid w:val="00E74699"/>
    <w:rsid w:val="00E85761"/>
    <w:rsid w:val="00EB66EF"/>
    <w:rsid w:val="00EC0D77"/>
    <w:rsid w:val="00EE51F6"/>
    <w:rsid w:val="00EF1A98"/>
    <w:rsid w:val="00F74197"/>
    <w:rsid w:val="00F85E23"/>
    <w:rsid w:val="00FB32E9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AA68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532"/>
    <w:pPr>
      <w:spacing w:before="40"/>
      <w:ind w:left="29" w:right="29"/>
    </w:pPr>
    <w:rPr>
      <w:rFonts w:asciiTheme="minorHAnsi" w:hAnsiTheme="minorHAnsi"/>
      <w:sz w:val="32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7FF024-4D6F-4612-AF05-56D8911B2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45C1F5-43D7-4ED4-900D-1FF777301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91E788-2162-4392-AC37-4BB38E6ABE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2018-11-29T15:30:00Z</dcterms:created>
  <dcterms:modified xsi:type="dcterms:W3CDTF">2018-11-29T15:30:00Z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