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94"/>
        <w:gridCol w:w="2684"/>
        <w:gridCol w:w="3573"/>
        <w:gridCol w:w="2678"/>
        <w:gridCol w:w="893"/>
      </w:tblGrid>
      <w:tr w:rsidR="00605A5B" w14:paraId="05477824" w14:textId="77777777" w:rsidTr="00E255BD">
        <w:trPr>
          <w:trHeight w:val="2091"/>
        </w:trPr>
        <w:tc>
          <w:tcPr>
            <w:tcW w:w="894" w:type="dxa"/>
            <w:tcBorders>
              <w:bottom w:val="single" w:sz="18" w:space="0" w:color="5B9BD5" w:themeColor="accent5"/>
            </w:tcBorders>
          </w:tcPr>
          <w:p w14:paraId="634C7513" w14:textId="77777777" w:rsidR="00605A5B" w:rsidRDefault="00605A5B"/>
        </w:tc>
        <w:tc>
          <w:tcPr>
            <w:tcW w:w="8935" w:type="dxa"/>
            <w:gridSpan w:val="3"/>
            <w:tcBorders>
              <w:bottom w:val="single" w:sz="18" w:space="0" w:color="5B9BD5" w:themeColor="accent5"/>
            </w:tcBorders>
          </w:tcPr>
          <w:p w14:paraId="073454F0" w14:textId="1D6B8842" w:rsidR="00605A5B" w:rsidRPr="00F316AD" w:rsidRDefault="0037082F" w:rsidP="00D3609E">
            <w:pPr>
              <w:pStyle w:val="Title"/>
              <w:jc w:val="center"/>
            </w:pPr>
            <w:r>
              <w:t>Tyler Gupton</w:t>
            </w:r>
          </w:p>
          <w:p w14:paraId="7DAB3867" w14:textId="410AF91F" w:rsidR="00605A5B" w:rsidRDefault="0037082F" w:rsidP="00D3609E">
            <w:pPr>
              <w:pStyle w:val="Subtitle"/>
              <w:jc w:val="center"/>
            </w:pPr>
            <w:r>
              <w:t>Cyber Security</w:t>
            </w:r>
            <w:r w:rsidR="001D7B5C">
              <w:t xml:space="preserve"> Analyst </w:t>
            </w:r>
          </w:p>
        </w:tc>
        <w:tc>
          <w:tcPr>
            <w:tcW w:w="893" w:type="dxa"/>
            <w:tcBorders>
              <w:bottom w:val="single" w:sz="18" w:space="0" w:color="5B9BD5" w:themeColor="accent5"/>
            </w:tcBorders>
          </w:tcPr>
          <w:p w14:paraId="2C9FB09E" w14:textId="77777777" w:rsidR="00605A5B" w:rsidRDefault="00605A5B"/>
        </w:tc>
      </w:tr>
      <w:tr w:rsidR="00F4501B" w14:paraId="3E504AED" w14:textId="77777777" w:rsidTr="00B01787">
        <w:trPr>
          <w:trHeight w:val="270"/>
        </w:trPr>
        <w:tc>
          <w:tcPr>
            <w:tcW w:w="3578" w:type="dxa"/>
            <w:gridSpan w:val="2"/>
            <w:tcBorders>
              <w:top w:val="single" w:sz="18" w:space="0" w:color="5B9BD5" w:themeColor="accent5"/>
              <w:right w:val="single" w:sz="18" w:space="0" w:color="5B9BD5" w:themeColor="accent5"/>
            </w:tcBorders>
          </w:tcPr>
          <w:p w14:paraId="21D8AF48" w14:textId="77777777" w:rsidR="00F4501B" w:rsidRDefault="00F4501B"/>
        </w:tc>
        <w:tc>
          <w:tcPr>
            <w:tcW w:w="3573" w:type="dxa"/>
            <w:tcBorders>
              <w:top w:val="single" w:sz="18" w:space="0" w:color="5B9BD5" w:themeColor="accent5"/>
              <w:left w:val="single" w:sz="18" w:space="0" w:color="5B9BD5" w:themeColor="accent5"/>
            </w:tcBorders>
          </w:tcPr>
          <w:p w14:paraId="10C92B76" w14:textId="77777777" w:rsidR="00F4501B" w:rsidRDefault="00F4501B"/>
        </w:tc>
        <w:tc>
          <w:tcPr>
            <w:tcW w:w="3571" w:type="dxa"/>
            <w:gridSpan w:val="2"/>
            <w:tcBorders>
              <w:top w:val="single" w:sz="18" w:space="0" w:color="5B9BD5" w:themeColor="accent5"/>
            </w:tcBorders>
          </w:tcPr>
          <w:p w14:paraId="1094FA3A" w14:textId="77777777" w:rsidR="00F4501B" w:rsidRDefault="00F4501B"/>
        </w:tc>
      </w:tr>
      <w:tr w:rsidR="00605A5B" w14:paraId="43F2947F" w14:textId="77777777" w:rsidTr="001A0DE1">
        <w:trPr>
          <w:trHeight w:val="1908"/>
        </w:trPr>
        <w:tc>
          <w:tcPr>
            <w:tcW w:w="3578" w:type="dxa"/>
            <w:gridSpan w:val="2"/>
            <w:tcBorders>
              <w:right w:val="single" w:sz="18" w:space="0" w:color="5B9BD5" w:themeColor="accent5"/>
            </w:tcBorders>
          </w:tcPr>
          <w:p w14:paraId="2957475B" w14:textId="77777777" w:rsidR="00605A5B" w:rsidRPr="00605A5B" w:rsidRDefault="00000000" w:rsidP="00605A5B">
            <w:pPr>
              <w:pStyle w:val="Heading1"/>
            </w:pPr>
            <w:sdt>
              <w:sdtPr>
                <w:id w:val="1604447469"/>
                <w:placeholder>
                  <w:docPart w:val="FCEEED1E5F5E4EFFAD6459132EECDC7C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605A5B">
                  <w:t>Contact</w:t>
                </w:r>
              </w:sdtContent>
            </w:sdt>
          </w:p>
          <w:p w14:paraId="2F4C96FE" w14:textId="48C6683A" w:rsidR="00214B8B" w:rsidRPr="00214B8B" w:rsidRDefault="00936B52" w:rsidP="00214B8B">
            <w:pPr>
              <w:pStyle w:val="Heading1"/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</w:pPr>
            <w:r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>714 Prescott Circle</w:t>
            </w:r>
          </w:p>
          <w:p w14:paraId="28496ABD" w14:textId="1138055D" w:rsidR="00214B8B" w:rsidRPr="00214B8B" w:rsidRDefault="00936B52" w:rsidP="00214B8B">
            <w:pPr>
              <w:pStyle w:val="Heading1"/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</w:pPr>
            <w:r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 xml:space="preserve">Newport </w:t>
            </w:r>
            <w:r w:rsidR="001A0DE1"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>News</w:t>
            </w:r>
            <w:r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>, VA, 23602</w:t>
            </w:r>
          </w:p>
          <w:p w14:paraId="34C37260" w14:textId="77777777" w:rsidR="00214B8B" w:rsidRDefault="00214B8B" w:rsidP="00214B8B">
            <w:pPr>
              <w:pStyle w:val="Heading1"/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</w:pPr>
            <w:r w:rsidRPr="00214B8B"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>(757) 634-5869</w:t>
            </w:r>
          </w:p>
          <w:p w14:paraId="1AC245EF" w14:textId="187AA973" w:rsidR="00214B8B" w:rsidRPr="00214B8B" w:rsidRDefault="00214B8B" w:rsidP="00214B8B">
            <w:pPr>
              <w:pStyle w:val="Heading1"/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</w:pPr>
            <w:r w:rsidRPr="00214B8B">
              <w:rPr>
                <w:rFonts w:asciiTheme="minorHAnsi" w:hAnsiTheme="minorHAnsi" w:cstheme="minorBidi"/>
                <w:b w:val="0"/>
                <w:color w:val="404040" w:themeColor="text1" w:themeTint="BF"/>
                <w:sz w:val="22"/>
              </w:rPr>
              <w:t xml:space="preserve">Tgupt002@odu.edu </w:t>
            </w:r>
          </w:p>
        </w:tc>
        <w:tc>
          <w:tcPr>
            <w:tcW w:w="7144" w:type="dxa"/>
            <w:gridSpan w:val="3"/>
            <w:tcBorders>
              <w:left w:val="single" w:sz="18" w:space="0" w:color="5B9BD5" w:themeColor="accent5"/>
              <w:bottom w:val="single" w:sz="8" w:space="0" w:color="5B9BD5" w:themeColor="accent5"/>
            </w:tcBorders>
          </w:tcPr>
          <w:p w14:paraId="2A0195FA" w14:textId="5D03F765" w:rsidR="00605A5B" w:rsidRDefault="00000000" w:rsidP="00605A5B">
            <w:pPr>
              <w:pStyle w:val="Heading2"/>
            </w:pPr>
            <w:sdt>
              <w:sdtPr>
                <w:id w:val="-651833632"/>
                <w:placeholder>
                  <w:docPart w:val="AE9DB0EAACB34EB7AD822EA4CEAD0F84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605A5B">
                  <w:t>Objective</w:t>
                </w:r>
              </w:sdtContent>
            </w:sdt>
            <w:r w:rsidR="001D7B5C">
              <w:t>:</w:t>
            </w:r>
          </w:p>
          <w:p w14:paraId="19E366FC" w14:textId="63602437" w:rsidR="00605A5B" w:rsidRPr="001A0DE1" w:rsidRDefault="00214B8B" w:rsidP="006E70D3">
            <w:pPr>
              <w:pStyle w:val="TextRight"/>
              <w:rPr>
                <w:sz w:val="20"/>
                <w:szCs w:val="20"/>
              </w:rPr>
            </w:pPr>
            <w:r w:rsidRPr="001A0DE1">
              <w:rPr>
                <w:sz w:val="20"/>
                <w:szCs w:val="20"/>
              </w:rPr>
              <w:t xml:space="preserve">To Receive a </w:t>
            </w:r>
            <w:r w:rsidR="001A0DE1" w:rsidRPr="001A0DE1">
              <w:rPr>
                <w:sz w:val="20"/>
                <w:szCs w:val="20"/>
              </w:rPr>
              <w:t>full-time</w:t>
            </w:r>
            <w:r w:rsidRPr="001A0DE1">
              <w:rPr>
                <w:sz w:val="20"/>
                <w:szCs w:val="20"/>
              </w:rPr>
              <w:t xml:space="preserve"> </w:t>
            </w:r>
            <w:r w:rsidR="001A0DE1" w:rsidRPr="001A0DE1">
              <w:rPr>
                <w:sz w:val="20"/>
                <w:szCs w:val="20"/>
              </w:rPr>
              <w:t>position</w:t>
            </w:r>
            <w:r w:rsidRPr="001A0DE1">
              <w:rPr>
                <w:sz w:val="20"/>
                <w:szCs w:val="20"/>
              </w:rPr>
              <w:t xml:space="preserve"> </w:t>
            </w:r>
            <w:r w:rsidR="00A6525D" w:rsidRPr="001A0DE1">
              <w:rPr>
                <w:sz w:val="20"/>
                <w:szCs w:val="20"/>
              </w:rPr>
              <w:t>that will help me advance my cybersecurity career. Receiv</w:t>
            </w:r>
            <w:r w:rsidR="008D3FA5" w:rsidRPr="001A0DE1">
              <w:rPr>
                <w:sz w:val="20"/>
                <w:szCs w:val="20"/>
              </w:rPr>
              <w:t>ing</w:t>
            </w:r>
            <w:r w:rsidR="00A6525D" w:rsidRPr="001A0DE1">
              <w:rPr>
                <w:sz w:val="20"/>
                <w:szCs w:val="20"/>
              </w:rPr>
              <w:t xml:space="preserve"> a chance to work </w:t>
            </w:r>
            <w:r w:rsidR="00FB1ED6" w:rsidRPr="001A0DE1">
              <w:rPr>
                <w:sz w:val="20"/>
                <w:szCs w:val="20"/>
              </w:rPr>
              <w:t>Full-time</w:t>
            </w:r>
            <w:r w:rsidR="00A6525D" w:rsidRPr="001A0DE1">
              <w:rPr>
                <w:sz w:val="20"/>
                <w:szCs w:val="20"/>
              </w:rPr>
              <w:t xml:space="preserve"> </w:t>
            </w:r>
            <w:r w:rsidR="008D3FA5" w:rsidRPr="001A0DE1">
              <w:rPr>
                <w:sz w:val="20"/>
                <w:szCs w:val="20"/>
              </w:rPr>
              <w:t xml:space="preserve">will allow me to have </w:t>
            </w:r>
            <w:r w:rsidR="00FB1ED6" w:rsidRPr="001A0DE1">
              <w:rPr>
                <w:sz w:val="20"/>
                <w:szCs w:val="20"/>
              </w:rPr>
              <w:t>hands-on</w:t>
            </w:r>
            <w:r w:rsidR="008D3FA5" w:rsidRPr="001A0DE1">
              <w:rPr>
                <w:sz w:val="20"/>
                <w:szCs w:val="20"/>
              </w:rPr>
              <w:t xml:space="preserve"> experience that</w:t>
            </w:r>
            <w:r w:rsidR="00D10E66" w:rsidRPr="001A0DE1">
              <w:rPr>
                <w:sz w:val="20"/>
                <w:szCs w:val="20"/>
              </w:rPr>
              <w:t xml:space="preserve"> will set the foundations </w:t>
            </w:r>
            <w:r w:rsidR="00FB1ED6" w:rsidRPr="001A0DE1">
              <w:rPr>
                <w:sz w:val="20"/>
                <w:szCs w:val="20"/>
              </w:rPr>
              <w:t>for</w:t>
            </w:r>
            <w:r w:rsidR="00D10E66" w:rsidRPr="001A0DE1">
              <w:rPr>
                <w:sz w:val="20"/>
                <w:szCs w:val="20"/>
              </w:rPr>
              <w:t xml:space="preserve"> my future career</w:t>
            </w:r>
            <w:r w:rsidR="00A6525D" w:rsidRPr="001A0DE1">
              <w:rPr>
                <w:sz w:val="20"/>
                <w:szCs w:val="20"/>
              </w:rPr>
              <w:t xml:space="preserve">. </w:t>
            </w:r>
            <w:r w:rsidR="00D10E66" w:rsidRPr="001A0DE1">
              <w:rPr>
                <w:sz w:val="20"/>
                <w:szCs w:val="20"/>
              </w:rPr>
              <w:t>It will</w:t>
            </w:r>
            <w:r w:rsidR="00A6525D" w:rsidRPr="001A0DE1">
              <w:rPr>
                <w:sz w:val="20"/>
                <w:szCs w:val="20"/>
              </w:rPr>
              <w:t xml:space="preserve"> also allow me to implement and strengthen what I have learned </w:t>
            </w:r>
            <w:r w:rsidR="001A0DE1" w:rsidRPr="001A0DE1">
              <w:rPr>
                <w:sz w:val="20"/>
                <w:szCs w:val="20"/>
              </w:rPr>
              <w:t xml:space="preserve">from </w:t>
            </w:r>
            <w:r w:rsidR="00A6525D" w:rsidRPr="001A0DE1">
              <w:rPr>
                <w:sz w:val="20"/>
                <w:szCs w:val="20"/>
              </w:rPr>
              <w:t>sc</w:t>
            </w:r>
            <w:r w:rsidR="00FB1ED6" w:rsidRPr="001A0DE1">
              <w:rPr>
                <w:sz w:val="20"/>
                <w:szCs w:val="20"/>
              </w:rPr>
              <w:t>hool</w:t>
            </w:r>
            <w:r w:rsidR="001A0DE1" w:rsidRPr="001A0DE1">
              <w:rPr>
                <w:sz w:val="20"/>
                <w:szCs w:val="20"/>
              </w:rPr>
              <w:t xml:space="preserve">, </w:t>
            </w:r>
            <w:r w:rsidR="00FB1ED6" w:rsidRPr="001A0DE1">
              <w:rPr>
                <w:sz w:val="20"/>
                <w:szCs w:val="20"/>
              </w:rPr>
              <w:t>my internship</w:t>
            </w:r>
            <w:r w:rsidR="001A0DE1" w:rsidRPr="001A0DE1">
              <w:rPr>
                <w:sz w:val="20"/>
                <w:szCs w:val="20"/>
              </w:rPr>
              <w:t>, and my personal experience.</w:t>
            </w:r>
          </w:p>
        </w:tc>
      </w:tr>
      <w:bookmarkStart w:id="0" w:name="_Hlk120652884"/>
      <w:tr w:rsidR="00B01787" w14:paraId="006608EE" w14:textId="77777777" w:rsidTr="00B01787">
        <w:trPr>
          <w:trHeight w:val="5839"/>
        </w:trPr>
        <w:tc>
          <w:tcPr>
            <w:tcW w:w="3578" w:type="dxa"/>
            <w:gridSpan w:val="2"/>
            <w:tcBorders>
              <w:right w:val="single" w:sz="18" w:space="0" w:color="5B9BD5" w:themeColor="accent5"/>
            </w:tcBorders>
          </w:tcPr>
          <w:p w14:paraId="4C379E25" w14:textId="77777777" w:rsidR="00B01787" w:rsidRDefault="00B01787" w:rsidP="00B01787">
            <w:pPr>
              <w:pStyle w:val="Heading1"/>
            </w:pPr>
            <w:sdt>
              <w:sdtPr>
                <w:id w:val="1723097672"/>
                <w:placeholder>
                  <w:docPart w:val="0F9954791B3845D89D21EB20024F7232"/>
                </w:placeholder>
                <w:temporary/>
                <w:showingPlcHdr/>
                <w15:appearance w15:val="hidden"/>
                <w:text/>
              </w:sdtPr>
              <w:sdtContent>
                <w:r>
                  <w:t>Education</w:t>
                </w:r>
              </w:sdtContent>
            </w:sdt>
          </w:p>
          <w:p w14:paraId="79C8A4E4" w14:textId="0DF72EFD" w:rsidR="00B01787" w:rsidRDefault="00B01787" w:rsidP="00B01787">
            <w:pPr>
              <w:pStyle w:val="TextLeft"/>
            </w:pPr>
            <w:r>
              <w:t xml:space="preserve">Old Dominion University, Norfolk, Virginia, 23529 </w:t>
            </w:r>
          </w:p>
          <w:p w14:paraId="053B230C" w14:textId="7D311AC3" w:rsidR="00B01787" w:rsidRDefault="00B01787" w:rsidP="00B01787">
            <w:pPr>
              <w:pStyle w:val="TextLeft"/>
            </w:pPr>
            <w:r>
              <w:t>GPA: 3.07</w:t>
            </w:r>
          </w:p>
          <w:p w14:paraId="7554C27B" w14:textId="5677CD15" w:rsidR="00B01787" w:rsidRDefault="00B01787" w:rsidP="00B01787">
            <w:pPr>
              <w:pStyle w:val="TextLeft"/>
            </w:pPr>
            <w:r>
              <w:t>Have been on the dean’s list for four consecutive years</w:t>
            </w:r>
          </w:p>
          <w:p w14:paraId="0B79E60D" w14:textId="77777777" w:rsidR="00B01787" w:rsidRDefault="00B01787" w:rsidP="00B01787">
            <w:pPr>
              <w:pStyle w:val="TextLeft"/>
            </w:pPr>
            <w:r>
              <w:t>Major: Cybersecurity</w:t>
            </w:r>
          </w:p>
          <w:p w14:paraId="012AE156" w14:textId="120A28E7" w:rsidR="00B01787" w:rsidRPr="00FB22EE" w:rsidRDefault="00B01787" w:rsidP="00B01787">
            <w:pPr>
              <w:pStyle w:val="TextLeft"/>
            </w:pPr>
            <w:r>
              <w:t xml:space="preserve">Expected graduation date: Spring 2023  </w:t>
            </w:r>
          </w:p>
          <w:p w14:paraId="7079413D" w14:textId="41057907" w:rsidR="00B01787" w:rsidRPr="00FB22EE" w:rsidRDefault="00B01787" w:rsidP="00B01787"/>
        </w:tc>
        <w:tc>
          <w:tcPr>
            <w:tcW w:w="7144" w:type="dxa"/>
            <w:gridSpan w:val="3"/>
            <w:tcBorders>
              <w:left w:val="single" w:sz="18" w:space="0" w:color="5B9BD5" w:themeColor="accent5"/>
              <w:bottom w:val="single" w:sz="8" w:space="0" w:color="5B9BD5" w:themeColor="accent5"/>
            </w:tcBorders>
          </w:tcPr>
          <w:p w14:paraId="1CDEEF13" w14:textId="77777777" w:rsidR="00B01787" w:rsidRPr="00FB1ED6" w:rsidRDefault="00B01787" w:rsidP="00B01787">
            <w:pPr>
              <w:pStyle w:val="Heading2"/>
              <w:rPr>
                <w:rFonts w:asciiTheme="minorHAnsi" w:hAnsiTheme="minorHAnsi" w:cstheme="minorHAnsi"/>
              </w:rPr>
            </w:pPr>
            <w:r w:rsidRPr="00FB1ED6">
              <w:rPr>
                <w:rFonts w:asciiTheme="minorHAnsi" w:hAnsiTheme="minorHAnsi" w:cstheme="minorHAnsi"/>
              </w:rPr>
              <w:t xml:space="preserve">Experience: </w:t>
            </w:r>
          </w:p>
          <w:p w14:paraId="54A93402" w14:textId="7053AADE" w:rsidR="00B01787" w:rsidRPr="00FB1ED6" w:rsidRDefault="00B01787" w:rsidP="001A0DE1">
            <w:pPr>
              <w:pStyle w:val="TextRight"/>
            </w:pPr>
            <w:r w:rsidRPr="009559DA">
              <w:rPr>
                <w:b/>
                <w:bCs/>
              </w:rPr>
              <w:t>Cyber Threat Analyst Intern at Ferguson</w:t>
            </w:r>
            <w:r w:rsidR="009559DA" w:rsidRPr="009559DA">
              <w:rPr>
                <w:b/>
                <w:bCs/>
              </w:rPr>
              <w:t xml:space="preserve"> </w:t>
            </w:r>
            <w:r w:rsidR="009559DA" w:rsidRPr="009559DA">
              <w:rPr>
                <w:b/>
                <w:bCs/>
              </w:rPr>
              <w:t>(11/21-Current position)</w:t>
            </w:r>
            <w:r w:rsidRPr="009559DA">
              <w:rPr>
                <w:b/>
                <w:bCs/>
              </w:rPr>
              <w:t>:</w:t>
            </w:r>
            <w:r w:rsidRPr="00FB1ED6">
              <w:t xml:space="preserve"> Here at my internship, I work alongside the Fergusons cyber security department where I was exposed to many fields of security </w:t>
            </w:r>
            <w:r w:rsidR="001A0DE1">
              <w:t>such as:</w:t>
            </w:r>
          </w:p>
          <w:p w14:paraId="7A3D119B" w14:textId="64927970" w:rsidR="00B01787" w:rsidRPr="00FB1ED6" w:rsidRDefault="00B01787" w:rsidP="001A0DE1">
            <w:pPr>
              <w:pStyle w:val="TextRigh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FB1ED6">
              <w:rPr>
                <w:sz w:val="20"/>
                <w:szCs w:val="20"/>
              </w:rPr>
              <w:t xml:space="preserve">Incident Response: Experience with investigations, combatting compromised accounts, Threat hunting malware, EDRs, sandbox analysis, email security, certification management, Active Directory. </w:t>
            </w:r>
          </w:p>
          <w:p w14:paraId="13D96232" w14:textId="77777777" w:rsidR="00B01787" w:rsidRPr="00FB1ED6" w:rsidRDefault="00B01787" w:rsidP="001A0DE1">
            <w:pPr>
              <w:pStyle w:val="TextRight"/>
              <w:spacing w:line="240" w:lineRule="auto"/>
              <w:rPr>
                <w:sz w:val="20"/>
                <w:szCs w:val="20"/>
              </w:rPr>
            </w:pPr>
          </w:p>
          <w:p w14:paraId="1598C772" w14:textId="438CB5EE" w:rsidR="00B01787" w:rsidRPr="00FB1ED6" w:rsidRDefault="00B01787" w:rsidP="001A0DE1">
            <w:pPr>
              <w:pStyle w:val="TextRigh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FB1ED6">
              <w:rPr>
                <w:sz w:val="20"/>
                <w:szCs w:val="20"/>
              </w:rPr>
              <w:t>Vulnerability Management: Familiarity with Configuring APIs, Automation, Github, and Cloud storage. Tracking down log4j vulnerability across 400+ services &amp; 3</w:t>
            </w:r>
            <w:r w:rsidRPr="00FB1ED6">
              <w:rPr>
                <w:sz w:val="20"/>
                <w:szCs w:val="20"/>
                <w:vertAlign w:val="superscript"/>
              </w:rPr>
              <w:t>rd</w:t>
            </w:r>
            <w:r w:rsidRPr="00FB1ED6">
              <w:rPr>
                <w:sz w:val="20"/>
                <w:szCs w:val="20"/>
              </w:rPr>
              <w:t xml:space="preserve"> parties. Tracking and patching severe vulnerabilities such as BlueKeep, Eternal blue, and Log4j across the enterprise.</w:t>
            </w:r>
          </w:p>
          <w:p w14:paraId="21282B7F" w14:textId="77777777" w:rsidR="00B01787" w:rsidRPr="00FB1ED6" w:rsidRDefault="00B01787" w:rsidP="001A0DE1">
            <w:pPr>
              <w:pStyle w:val="TextRight"/>
              <w:spacing w:line="240" w:lineRule="auto"/>
              <w:rPr>
                <w:sz w:val="20"/>
                <w:szCs w:val="20"/>
              </w:rPr>
            </w:pPr>
          </w:p>
          <w:p w14:paraId="1D195AC4" w14:textId="30A11152" w:rsidR="00B01787" w:rsidRPr="00FB1ED6" w:rsidRDefault="00B01787" w:rsidP="001A0DE1">
            <w:pPr>
              <w:pStyle w:val="TextRigh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FB1ED6">
              <w:rPr>
                <w:sz w:val="20"/>
                <w:szCs w:val="20"/>
              </w:rPr>
              <w:t>Service Desk: Helping users remove malware / PUPs and troubleshooting other security-related technical issues.</w:t>
            </w:r>
          </w:p>
          <w:p w14:paraId="364BFD11" w14:textId="77777777" w:rsidR="00B01787" w:rsidRPr="00FB1ED6" w:rsidRDefault="00B01787" w:rsidP="00FB1ED6">
            <w:pPr>
              <w:rPr>
                <w:rFonts w:cstheme="minorHAnsi"/>
                <w:sz w:val="20"/>
                <w:szCs w:val="20"/>
              </w:rPr>
            </w:pPr>
          </w:p>
          <w:p w14:paraId="27A858DE" w14:textId="52AD6BB0" w:rsidR="001A0DE1" w:rsidRPr="001A0DE1" w:rsidRDefault="00B01787" w:rsidP="001A0DE1">
            <w:pPr>
              <w:pStyle w:val="TextRight"/>
            </w:pPr>
            <w:r w:rsidRPr="00FB1ED6">
              <w:rPr>
                <w:b/>
                <w:bCs/>
                <w:color w:val="auto"/>
              </w:rPr>
              <w:t>ODUs Cyber Security Bootcamp</w:t>
            </w:r>
            <w:r w:rsidR="001A0DE1">
              <w:rPr>
                <w:b/>
                <w:bCs/>
                <w:color w:val="auto"/>
              </w:rPr>
              <w:t xml:space="preserve"> </w:t>
            </w:r>
            <w:r w:rsidR="001A0DE1" w:rsidRPr="001A0DE1">
              <w:rPr>
                <w:b/>
                <w:bCs/>
                <w:color w:val="auto"/>
              </w:rPr>
              <w:t>(8/21 – 5/22)</w:t>
            </w:r>
            <w:r w:rsidRPr="00FB1ED6">
              <w:rPr>
                <w:b/>
                <w:bCs/>
              </w:rPr>
              <w:t xml:space="preserve">: </w:t>
            </w:r>
            <w:r w:rsidRPr="00FB1ED6">
              <w:t>Over the span of 9 months, I was accepted and enrolled into ODU's extracurricular "Boot Camp". In this boot camp</w:t>
            </w:r>
            <w:r w:rsidRPr="00FB1ED6">
              <w:t>,</w:t>
            </w:r>
            <w:r w:rsidRPr="00FB1ED6">
              <w:t xml:space="preserve"> we gained </w:t>
            </w:r>
            <w:r w:rsidR="00FB1ED6" w:rsidRPr="00FB1ED6">
              <w:t>400+ hours</w:t>
            </w:r>
            <w:r w:rsidRPr="00FB1ED6">
              <w:t xml:space="preserve"> of technical knowledge and were tested after each</w:t>
            </w:r>
            <w:r w:rsidR="00527B91">
              <w:t xml:space="preserve"> module</w:t>
            </w:r>
            <w:r w:rsidRPr="00FB1ED6">
              <w:t xml:space="preserve">. </w:t>
            </w:r>
            <w:r w:rsidRPr="00FB1ED6">
              <w:t xml:space="preserve">Here I was </w:t>
            </w:r>
            <w:r w:rsidRPr="00FB1ED6">
              <w:t>exposed to</w:t>
            </w:r>
            <w:r w:rsidRPr="00FB1ED6">
              <w:t xml:space="preserve"> </w:t>
            </w:r>
            <w:r w:rsidR="00527B91">
              <w:t xml:space="preserve">many </w:t>
            </w:r>
            <w:r w:rsidRPr="00FB1ED6">
              <w:t>peers, professors, and professionals in the Cyber Security field.</w:t>
            </w:r>
            <w:r w:rsidR="001A0DE1">
              <w:t xml:space="preserve"> </w:t>
            </w:r>
          </w:p>
        </w:tc>
      </w:tr>
      <w:bookmarkEnd w:id="0"/>
      <w:tr w:rsidR="00B01787" w14:paraId="4E6E252D" w14:textId="77777777" w:rsidTr="001A0DE1">
        <w:trPr>
          <w:trHeight w:val="3130"/>
        </w:trPr>
        <w:tc>
          <w:tcPr>
            <w:tcW w:w="3578" w:type="dxa"/>
            <w:gridSpan w:val="2"/>
            <w:tcBorders>
              <w:right w:val="single" w:sz="18" w:space="0" w:color="5B9BD5" w:themeColor="accent5"/>
            </w:tcBorders>
          </w:tcPr>
          <w:p w14:paraId="6571427D" w14:textId="77777777" w:rsidR="00B01787" w:rsidRDefault="00B01787" w:rsidP="00B01787">
            <w:pPr>
              <w:pStyle w:val="Heading1"/>
            </w:pPr>
            <w:sdt>
              <w:sdtPr>
                <w:id w:val="-242716918"/>
                <w:placeholder>
                  <w:docPart w:val="B6D7DF6C5A8944219F91BF9CF316B575"/>
                </w:placeholder>
                <w:temporary/>
                <w:showingPlcHdr/>
                <w15:appearance w15:val="hidden"/>
                <w:text/>
              </w:sdtPr>
              <w:sdtContent>
                <w:r w:rsidRPr="000E1D44">
                  <w:t>Key Skills</w:t>
                </w:r>
              </w:sdtContent>
            </w:sdt>
          </w:p>
          <w:p w14:paraId="68E32FD4" w14:textId="77601479" w:rsidR="00B01787" w:rsidRPr="00D3609E" w:rsidRDefault="009559DA" w:rsidP="00B01787">
            <w:pPr>
              <w:pStyle w:val="TextLeft"/>
            </w:pPr>
            <w:r>
              <w:t>EDR’s</w:t>
            </w:r>
          </w:p>
          <w:p w14:paraId="2D0CCB84" w14:textId="5EE8473D" w:rsidR="00B01787" w:rsidRDefault="00B01787" w:rsidP="00B01787">
            <w:pPr>
              <w:pStyle w:val="TextLeft"/>
            </w:pPr>
            <w:r>
              <w:t xml:space="preserve">Microsoft </w:t>
            </w:r>
          </w:p>
          <w:p w14:paraId="465585D8" w14:textId="7F4B9041" w:rsidR="00B01787" w:rsidRDefault="00B01787" w:rsidP="00B01787">
            <w:pPr>
              <w:pStyle w:val="TextLeft"/>
            </w:pPr>
            <w:r>
              <w:t xml:space="preserve">Word / </w:t>
            </w:r>
            <w:r w:rsidR="009559DA">
              <w:t xml:space="preserve">Excel </w:t>
            </w:r>
            <w:r>
              <w:t xml:space="preserve"> </w:t>
            </w:r>
          </w:p>
          <w:p w14:paraId="22FFE26C" w14:textId="4D9E209A" w:rsidR="00B01787" w:rsidRDefault="00B01787" w:rsidP="00B01787">
            <w:pPr>
              <w:pStyle w:val="TextLeft"/>
            </w:pPr>
            <w:r>
              <w:t>Windows</w:t>
            </w:r>
          </w:p>
          <w:p w14:paraId="0B8A8B62" w14:textId="17E326E1" w:rsidR="00B01787" w:rsidRPr="00D10E66" w:rsidRDefault="00B01787" w:rsidP="00B01787">
            <w:pPr>
              <w:pStyle w:val="TextLeft"/>
            </w:pPr>
            <w:r>
              <w:t>Trouble Shooting</w:t>
            </w:r>
          </w:p>
          <w:p w14:paraId="457D6C48" w14:textId="33D62366" w:rsidR="00B01787" w:rsidRDefault="009559DA" w:rsidP="00B01787">
            <w:pPr>
              <w:pStyle w:val="TextLeft"/>
            </w:pPr>
            <w:r>
              <w:t>Vulnerability Management</w:t>
            </w:r>
            <w:r w:rsidR="00B01787">
              <w:t xml:space="preserve">  </w:t>
            </w:r>
          </w:p>
          <w:p w14:paraId="2F3FC1AF" w14:textId="445B47CD" w:rsidR="00B01787" w:rsidRDefault="009559DA" w:rsidP="00B01787">
            <w:pPr>
              <w:pStyle w:val="TextLeft"/>
            </w:pPr>
            <w:r>
              <w:t>Soft Skills</w:t>
            </w:r>
          </w:p>
          <w:p w14:paraId="33370AEE" w14:textId="61AB1A4F" w:rsidR="00B01787" w:rsidRPr="00D3609E" w:rsidRDefault="00B01787" w:rsidP="00B01787">
            <w:pPr>
              <w:pStyle w:val="TextLeft"/>
            </w:pPr>
            <w:r>
              <w:t>Project Management</w:t>
            </w:r>
          </w:p>
          <w:p w14:paraId="6692156D" w14:textId="1FAF3DDF" w:rsidR="00B01787" w:rsidRPr="00D10E66" w:rsidRDefault="00B01787" w:rsidP="00B01787"/>
        </w:tc>
        <w:tc>
          <w:tcPr>
            <w:tcW w:w="7144" w:type="dxa"/>
            <w:gridSpan w:val="3"/>
            <w:tcBorders>
              <w:top w:val="single" w:sz="8" w:space="0" w:color="5B9BD5" w:themeColor="accent5"/>
              <w:left w:val="single" w:sz="18" w:space="0" w:color="5B9BD5" w:themeColor="accent5"/>
              <w:bottom w:val="single" w:sz="8" w:space="0" w:color="5B9BD5" w:themeColor="accent5"/>
            </w:tcBorders>
          </w:tcPr>
          <w:p w14:paraId="6D676EB3" w14:textId="77777777" w:rsidR="00B01787" w:rsidRPr="00E255BD" w:rsidRDefault="00B01787" w:rsidP="00B01787">
            <w:pPr>
              <w:spacing w:before="120" w:after="120"/>
              <w:outlineLvl w:val="1"/>
              <w:rPr>
                <w:rFonts w:asciiTheme="majorHAnsi" w:hAnsiTheme="majorHAnsi"/>
                <w:b/>
                <w:color w:val="5B9BD5" w:themeColor="accent5"/>
                <w:sz w:val="28"/>
              </w:rPr>
            </w:pPr>
            <w:r>
              <w:rPr>
                <w:rFonts w:asciiTheme="majorHAnsi" w:hAnsiTheme="majorHAnsi"/>
                <w:b/>
                <w:color w:val="5B9BD5" w:themeColor="accent5"/>
                <w:sz w:val="28"/>
              </w:rPr>
              <w:t>Certifications:</w:t>
            </w:r>
          </w:p>
          <w:p w14:paraId="098B4F3A" w14:textId="77777777" w:rsidR="009559DA" w:rsidRDefault="00B01787" w:rsidP="00B01787">
            <w:pPr>
              <w:rPr>
                <w:rFonts w:cstheme="minorHAnsi"/>
                <w:b/>
                <w:bCs/>
              </w:rPr>
            </w:pPr>
            <w:r w:rsidRPr="00B01787">
              <w:rPr>
                <w:rFonts w:cstheme="minorHAnsi"/>
                <w:b/>
                <w:bCs/>
              </w:rPr>
              <w:t>CompTIA Network+ ce</w:t>
            </w:r>
            <w:r w:rsidR="009559DA">
              <w:rPr>
                <w:rFonts w:cstheme="minorHAnsi"/>
                <w:b/>
                <w:bCs/>
              </w:rPr>
              <w:t xml:space="preserve"> </w:t>
            </w:r>
            <w:r w:rsidRPr="00B01787">
              <w:rPr>
                <w:rFonts w:cstheme="minorHAnsi"/>
                <w:b/>
                <w:bCs/>
              </w:rPr>
              <w:t>Certification: </w:t>
            </w:r>
          </w:p>
          <w:p w14:paraId="486CEB98" w14:textId="77777777" w:rsidR="009559DA" w:rsidRDefault="009559DA" w:rsidP="00B01787">
            <w:pPr>
              <w:rPr>
                <w:rFonts w:cstheme="minorHAnsi"/>
              </w:rPr>
            </w:pPr>
            <w:hyperlink r:id="rId11" w:history="1">
              <w:r w:rsidRPr="00B01787">
                <w:rPr>
                  <w:rStyle w:val="Hyperlink"/>
                  <w:rFonts w:cstheme="minorHAnsi"/>
                </w:rPr>
                <w:t>https://www.credly.com/badges/21007726-3805-46a8-9d90-73df923536aa/linked_in_profile</w:t>
              </w:r>
            </w:hyperlink>
            <w:r w:rsidR="00B01787" w:rsidRPr="00B01787">
              <w:rPr>
                <w:rFonts w:cstheme="minorHAnsi"/>
              </w:rPr>
              <w:br/>
            </w:r>
            <w:r w:rsidR="00B01787" w:rsidRPr="00B01787">
              <w:rPr>
                <w:rFonts w:cstheme="minorHAnsi"/>
                <w:b/>
                <w:bCs/>
              </w:rPr>
              <w:t>CompTIA Security+ ce Certification:</w:t>
            </w:r>
            <w:r w:rsidR="00B01787" w:rsidRPr="00B01787">
              <w:rPr>
                <w:rFonts w:cstheme="minorHAnsi"/>
              </w:rPr>
              <w:t> </w:t>
            </w:r>
          </w:p>
          <w:p w14:paraId="340ECB41" w14:textId="4DB7370F" w:rsidR="00B01787" w:rsidRPr="00B01787" w:rsidRDefault="009559DA" w:rsidP="00B01787">
            <w:pPr>
              <w:rPr>
                <w:rFonts w:cstheme="minorHAnsi"/>
              </w:rPr>
            </w:pPr>
            <w:hyperlink r:id="rId12" w:history="1">
              <w:r w:rsidRPr="00B01787">
                <w:rPr>
                  <w:rStyle w:val="Hyperlink"/>
                  <w:rFonts w:cstheme="minorHAnsi"/>
                </w:rPr>
                <w:t>https://www.credly.com/badges/64f2bfcc-18a9-4555-8a28-1a105da45638?source=linked_in_profile</w:t>
              </w:r>
            </w:hyperlink>
          </w:p>
          <w:p w14:paraId="36984AC4" w14:textId="77777777" w:rsidR="00B01787" w:rsidRPr="00B01787" w:rsidRDefault="00B01787" w:rsidP="00B01787">
            <w:pPr>
              <w:rPr>
                <w:rFonts w:cstheme="minorHAnsi"/>
              </w:rPr>
            </w:pPr>
            <w:r w:rsidRPr="00B01787">
              <w:rPr>
                <w:rFonts w:cstheme="minorHAnsi"/>
                <w:b/>
                <w:bCs/>
              </w:rPr>
              <w:t>Cybersecurity Professional Bootcamp- Certificate of Achievement</w:t>
            </w:r>
            <w:r w:rsidRPr="00B01787">
              <w:rPr>
                <w:rFonts w:cstheme="minorHAnsi"/>
              </w:rPr>
              <w:t>: </w:t>
            </w:r>
            <w:hyperlink r:id="rId13" w:history="1">
              <w:r w:rsidRPr="00B01787">
                <w:rPr>
                  <w:rStyle w:val="Hyperlink"/>
                  <w:rFonts w:cstheme="minorHAnsi"/>
                </w:rPr>
                <w:t>https://app.digit.ink/view-credential/bfb987e5-54b0-4bad-8c03-9b619ae39280?di_ref=a2li</w:t>
              </w:r>
            </w:hyperlink>
          </w:p>
          <w:p w14:paraId="3786EE3B" w14:textId="24B5F14C" w:rsidR="00B01787" w:rsidRPr="00AD0F66" w:rsidRDefault="00B01787" w:rsidP="00B01787"/>
        </w:tc>
      </w:tr>
    </w:tbl>
    <w:p w14:paraId="741AC95F" w14:textId="77777777" w:rsidR="00C55D85" w:rsidRDefault="00C55D85"/>
    <w:sectPr w:rsidR="00C55D85" w:rsidSect="00F4501B">
      <w:footerReference w:type="default" r:id="rId14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FD7A0" w14:textId="77777777" w:rsidR="00592CD7" w:rsidRDefault="00592CD7" w:rsidP="00F316AD">
      <w:r>
        <w:separator/>
      </w:r>
    </w:p>
  </w:endnote>
  <w:endnote w:type="continuationSeparator" w:id="0">
    <w:p w14:paraId="749EBE78" w14:textId="77777777" w:rsidR="00592CD7" w:rsidRDefault="00592CD7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79B60" w14:textId="77777777" w:rsidR="000E1D44" w:rsidRDefault="000E1D44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C27B74" wp14:editId="7906CCDB">
              <wp:simplePos x="0" y="0"/>
              <wp:positionH relativeFrom="page">
                <wp:posOffset>457200</wp:posOffset>
              </wp:positionH>
              <wp:positionV relativeFrom="page">
                <wp:posOffset>9593580</wp:posOffset>
              </wp:positionV>
              <wp:extent cx="6850380" cy="458470"/>
              <wp:effectExtent l="0" t="0" r="0" b="0"/>
              <wp:wrapNone/>
              <wp:docPr id="1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50380" cy="45847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411908" id="Rectangle 2" o:spid="_x0000_s1026" alt="&quot;&quot;" style="position:absolute;margin-left:36pt;margin-top:755.4pt;width:539.4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" fillcolor="#5b9bd5 [3208]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71868" w14:textId="77777777" w:rsidR="00592CD7" w:rsidRDefault="00592CD7" w:rsidP="00F316AD">
      <w:r>
        <w:separator/>
      </w:r>
    </w:p>
  </w:footnote>
  <w:footnote w:type="continuationSeparator" w:id="0">
    <w:p w14:paraId="63422299" w14:textId="77777777" w:rsidR="00592CD7" w:rsidRDefault="00592CD7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801D3"/>
    <w:multiLevelType w:val="hybridMultilevel"/>
    <w:tmpl w:val="567AE47C"/>
    <w:lvl w:ilvl="0" w:tplc="98D48B7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437C5"/>
    <w:multiLevelType w:val="hybridMultilevel"/>
    <w:tmpl w:val="877643AE"/>
    <w:lvl w:ilvl="0" w:tplc="8AD6CAA4">
      <w:start w:val="7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716964">
    <w:abstractNumId w:val="0"/>
  </w:num>
  <w:num w:numId="2" w16cid:durableId="22676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2F"/>
    <w:rsid w:val="000E1D44"/>
    <w:rsid w:val="0010557B"/>
    <w:rsid w:val="00162B3F"/>
    <w:rsid w:val="001A0DE1"/>
    <w:rsid w:val="001D7B5C"/>
    <w:rsid w:val="00205F3C"/>
    <w:rsid w:val="0020696E"/>
    <w:rsid w:val="00214B8B"/>
    <w:rsid w:val="002356A2"/>
    <w:rsid w:val="002D12DA"/>
    <w:rsid w:val="003019B2"/>
    <w:rsid w:val="00341D4B"/>
    <w:rsid w:val="0034688D"/>
    <w:rsid w:val="0037082F"/>
    <w:rsid w:val="0040233B"/>
    <w:rsid w:val="00503D01"/>
    <w:rsid w:val="00511A6E"/>
    <w:rsid w:val="00527B91"/>
    <w:rsid w:val="00551A8D"/>
    <w:rsid w:val="0057534A"/>
    <w:rsid w:val="00592CD7"/>
    <w:rsid w:val="005F3D58"/>
    <w:rsid w:val="00605A5B"/>
    <w:rsid w:val="006C60E6"/>
    <w:rsid w:val="006E70D3"/>
    <w:rsid w:val="007010A9"/>
    <w:rsid w:val="007B0F94"/>
    <w:rsid w:val="008D3FA5"/>
    <w:rsid w:val="00936B52"/>
    <w:rsid w:val="009559DA"/>
    <w:rsid w:val="009F5A4A"/>
    <w:rsid w:val="00A6525D"/>
    <w:rsid w:val="00A77921"/>
    <w:rsid w:val="00AB75EE"/>
    <w:rsid w:val="00AD0F66"/>
    <w:rsid w:val="00B01787"/>
    <w:rsid w:val="00B16386"/>
    <w:rsid w:val="00B22488"/>
    <w:rsid w:val="00B575FB"/>
    <w:rsid w:val="00C1095A"/>
    <w:rsid w:val="00C55D85"/>
    <w:rsid w:val="00CA2273"/>
    <w:rsid w:val="00CD50FD"/>
    <w:rsid w:val="00D10E66"/>
    <w:rsid w:val="00D3609E"/>
    <w:rsid w:val="00D47124"/>
    <w:rsid w:val="00DB1CBF"/>
    <w:rsid w:val="00DD5D7B"/>
    <w:rsid w:val="00E255BD"/>
    <w:rsid w:val="00F316AD"/>
    <w:rsid w:val="00F4501B"/>
    <w:rsid w:val="00F60FFF"/>
    <w:rsid w:val="00FB1ED6"/>
    <w:rsid w:val="00FB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112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255BD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A77921"/>
    <w:pPr>
      <w:spacing w:before="120" w:after="120"/>
      <w:jc w:val="right"/>
      <w:outlineLvl w:val="0"/>
    </w:pPr>
    <w:rPr>
      <w:rFonts w:asciiTheme="majorHAnsi" w:hAnsiTheme="majorHAnsi" w:cs="Times New Roman (Body CS)"/>
      <w:b/>
      <w:color w:val="5B9BD5" w:themeColor="accent5"/>
      <w:sz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A77921"/>
    <w:pPr>
      <w:spacing w:before="120" w:after="120"/>
      <w:outlineLvl w:val="1"/>
    </w:pPr>
    <w:rPr>
      <w:rFonts w:asciiTheme="majorHAnsi" w:hAnsiTheme="majorHAnsi"/>
      <w:b/>
      <w:color w:val="5B9BD5" w:themeColor="accent5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34A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34A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57534A"/>
    <w:pPr>
      <w:spacing w:before="120" w:after="120"/>
    </w:pPr>
    <w:rPr>
      <w:rFonts w:asciiTheme="majorHAnsi" w:hAnsiTheme="majorHAnsi" w:cs="Times New Roman (Body CS)"/>
      <w:sz w:val="90"/>
    </w:rPr>
  </w:style>
  <w:style w:type="character" w:customStyle="1" w:styleId="TitleChar">
    <w:name w:val="Title Char"/>
    <w:basedOn w:val="DefaultParagraphFont"/>
    <w:link w:val="Title"/>
    <w:rsid w:val="0057534A"/>
    <w:rPr>
      <w:rFonts w:asciiTheme="majorHAnsi" w:hAnsiTheme="majorHAnsi" w:cs="Times New Roman (Body CS)"/>
      <w:color w:val="000000" w:themeColor="text1"/>
      <w:sz w:val="90"/>
    </w:rPr>
  </w:style>
  <w:style w:type="paragraph" w:styleId="Subtitle">
    <w:name w:val="Subtitle"/>
    <w:basedOn w:val="Normal"/>
    <w:next w:val="Normal"/>
    <w:link w:val="SubtitleChar"/>
    <w:uiPriority w:val="1"/>
    <w:qFormat/>
    <w:rsid w:val="00A77921"/>
    <w:pPr>
      <w:spacing w:before="120" w:after="120"/>
    </w:pPr>
    <w:rPr>
      <w:rFonts w:asciiTheme="majorHAnsi" w:hAnsiTheme="majorHAnsi" w:cs="Times New Roman (Body CS)"/>
      <w:b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57534A"/>
    <w:rPr>
      <w:rFonts w:asciiTheme="majorHAnsi" w:hAnsiTheme="majorHAnsi" w:cs="Times New Roman (Body CS)"/>
      <w:b/>
      <w:color w:val="000000" w:themeColor="text1"/>
      <w:sz w:val="44"/>
    </w:rPr>
  </w:style>
  <w:style w:type="character" w:customStyle="1" w:styleId="Heading1Char">
    <w:name w:val="Heading 1 Char"/>
    <w:basedOn w:val="DefaultParagraphFont"/>
    <w:link w:val="Heading1"/>
    <w:uiPriority w:val="2"/>
    <w:rsid w:val="0057534A"/>
    <w:rPr>
      <w:rFonts w:asciiTheme="majorHAnsi" w:hAnsiTheme="majorHAnsi" w:cs="Times New Roman (Body CS)"/>
      <w:b/>
      <w:color w:val="5B9BD5" w:themeColor="accent5"/>
      <w:sz w:val="28"/>
    </w:rPr>
  </w:style>
  <w:style w:type="paragraph" w:customStyle="1" w:styleId="TextLeft">
    <w:name w:val="TextLeft"/>
    <w:basedOn w:val="Normal"/>
    <w:next w:val="Normal"/>
    <w:uiPriority w:val="4"/>
    <w:qFormat/>
    <w:rsid w:val="00605A5B"/>
    <w:pPr>
      <w:spacing w:line="288" w:lineRule="auto"/>
      <w:jc w:val="right"/>
    </w:pPr>
    <w:rPr>
      <w:color w:val="404040" w:themeColor="text1" w:themeTint="BF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57534A"/>
    <w:rPr>
      <w:rFonts w:asciiTheme="majorHAnsi" w:hAnsiTheme="majorHAnsi"/>
      <w:b/>
      <w:color w:val="5B9BD5" w:themeColor="accent5"/>
      <w:sz w:val="28"/>
    </w:rPr>
  </w:style>
  <w:style w:type="paragraph" w:customStyle="1" w:styleId="SmallText">
    <w:name w:val="SmallText"/>
    <w:basedOn w:val="Normal"/>
    <w:next w:val="Normal"/>
    <w:uiPriority w:val="6"/>
    <w:qFormat/>
    <w:rsid w:val="0040233B"/>
    <w:rPr>
      <w:i/>
      <w:color w:val="404040" w:themeColor="text1" w:themeTint="BF"/>
      <w:sz w:val="20"/>
    </w:rPr>
  </w:style>
  <w:style w:type="paragraph" w:customStyle="1" w:styleId="TextRight">
    <w:name w:val="TextRight"/>
    <w:basedOn w:val="Normal"/>
    <w:next w:val="Normal"/>
    <w:uiPriority w:val="5"/>
    <w:qFormat/>
    <w:rsid w:val="00605A5B"/>
    <w:pPr>
      <w:spacing w:line="288" w:lineRule="auto"/>
    </w:pPr>
    <w:rPr>
      <w:rFonts w:cs="Times New Roman (Body CS)"/>
      <w:color w:val="404040" w:themeColor="text1" w:themeTint="BF"/>
      <w:sz w:val="22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styleId="Emphasis">
    <w:name w:val="Emphasis"/>
    <w:uiPriority w:val="20"/>
    <w:qFormat/>
    <w:rsid w:val="0034688D"/>
    <w:rPr>
      <w:color w:val="5B9BD5" w:themeColor="accent5"/>
    </w:rPr>
  </w:style>
  <w:style w:type="paragraph" w:styleId="ListParagraph">
    <w:name w:val="List Paragraph"/>
    <w:basedOn w:val="Normal"/>
    <w:uiPriority w:val="34"/>
    <w:semiHidden/>
    <w:qFormat/>
    <w:rsid w:val="001055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17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0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.digit.ink/view-credential/bfb987e5-54b0-4bad-8c03-9b619ae39280?di_ref=a2l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edly.com/badges/64f2bfcc-18a9-4555-8a28-1a105da45638?source=linked_in_profil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edly.com/badges/21007726-3805-46a8-9d90-73df923536aa/linked_in_profil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abl\AppData\Roaming\Microsoft\Templates\Basic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EEED1E5F5E4EFFAD6459132EECD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A8909-78CE-4CA6-84B5-4FD3C02E8302}"/>
      </w:docPartPr>
      <w:docPartBody>
        <w:p w:rsidR="00621C93" w:rsidRDefault="000A6220">
          <w:pPr>
            <w:pStyle w:val="FCEEED1E5F5E4EFFAD6459132EECDC7C"/>
          </w:pPr>
          <w:r w:rsidRPr="00605A5B">
            <w:t>Contact</w:t>
          </w:r>
        </w:p>
      </w:docPartBody>
    </w:docPart>
    <w:docPart>
      <w:docPartPr>
        <w:name w:val="AE9DB0EAACB34EB7AD822EA4CEAD0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5B76B-C77B-46B1-BFF8-0900287C6E3E}"/>
      </w:docPartPr>
      <w:docPartBody>
        <w:p w:rsidR="00621C93" w:rsidRDefault="000A6220">
          <w:pPr>
            <w:pStyle w:val="AE9DB0EAACB34EB7AD822EA4CEAD0F84"/>
          </w:pPr>
          <w:r w:rsidRPr="00605A5B">
            <w:t>Objective</w:t>
          </w:r>
        </w:p>
      </w:docPartBody>
    </w:docPart>
    <w:docPart>
      <w:docPartPr>
        <w:name w:val="0F9954791B3845D89D21EB20024F7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C592-0B75-4777-A688-B1EAA09EE60E}"/>
      </w:docPartPr>
      <w:docPartBody>
        <w:p w:rsidR="00000000" w:rsidRDefault="00EE7A70" w:rsidP="00EE7A70">
          <w:pPr>
            <w:pStyle w:val="0F9954791B3845D89D21EB20024F7232"/>
          </w:pPr>
          <w:r>
            <w:t>Education</w:t>
          </w:r>
        </w:p>
      </w:docPartBody>
    </w:docPart>
    <w:docPart>
      <w:docPartPr>
        <w:name w:val="B6D7DF6C5A8944219F91BF9CF316B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A9B6A-C068-42CD-8261-318330D46902}"/>
      </w:docPartPr>
      <w:docPartBody>
        <w:p w:rsidR="00000000" w:rsidRDefault="00EE7A70" w:rsidP="00EE7A70">
          <w:pPr>
            <w:pStyle w:val="B6D7DF6C5A8944219F91BF9CF316B575"/>
          </w:pPr>
          <w:r w:rsidRPr="000E1D44">
            <w:t>Key 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0"/>
    <w:rsid w:val="000A6220"/>
    <w:rsid w:val="0044719E"/>
    <w:rsid w:val="004D7D91"/>
    <w:rsid w:val="00621C93"/>
    <w:rsid w:val="0069298A"/>
    <w:rsid w:val="00EE7A70"/>
    <w:rsid w:val="00FD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Pr>
      <w:color w:val="5B9BD5" w:themeColor="accent5"/>
    </w:rPr>
  </w:style>
  <w:style w:type="paragraph" w:customStyle="1" w:styleId="FCEEED1E5F5E4EFFAD6459132EECDC7C">
    <w:name w:val="FCEEED1E5F5E4EFFAD6459132EECDC7C"/>
  </w:style>
  <w:style w:type="paragraph" w:customStyle="1" w:styleId="AE9DB0EAACB34EB7AD822EA4CEAD0F84">
    <w:name w:val="AE9DB0EAACB34EB7AD822EA4CEAD0F84"/>
  </w:style>
  <w:style w:type="paragraph" w:customStyle="1" w:styleId="E1EB1E5E8A0F481DBDA89C94BB6991A9">
    <w:name w:val="E1EB1E5E8A0F481DBDA89C94BB6991A9"/>
  </w:style>
  <w:style w:type="paragraph" w:customStyle="1" w:styleId="82CF11F2F0BC4A49B9D1CB821EB5997E">
    <w:name w:val="82CF11F2F0BC4A49B9D1CB821EB5997E"/>
  </w:style>
  <w:style w:type="paragraph" w:customStyle="1" w:styleId="FEB18BE7321D445CB5522392C9986291">
    <w:name w:val="FEB18BE7321D445CB5522392C9986291"/>
  </w:style>
  <w:style w:type="paragraph" w:customStyle="1" w:styleId="2DEB4D3413E2414DA3C0F8722BF2968D">
    <w:name w:val="2DEB4D3413E2414DA3C0F8722BF2968D"/>
  </w:style>
  <w:style w:type="paragraph" w:customStyle="1" w:styleId="0F9954791B3845D89D21EB20024F7232">
    <w:name w:val="0F9954791B3845D89D21EB20024F7232"/>
    <w:rsid w:val="00EE7A70"/>
  </w:style>
  <w:style w:type="paragraph" w:customStyle="1" w:styleId="B6D7DF6C5A8944219F91BF9CF316B575">
    <w:name w:val="B6D7DF6C5A8944219F91BF9CF316B575"/>
    <w:rsid w:val="00EE7A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03A21-F367-462E-B624-BDB4831C4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DA0656-155E-4034-8822-A568687E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85919-CFDE-4EB8-9796-0DEB1CB831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0623249-D01F-497D-8AFC-715A40CA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</Template>
  <TotalTime>0</TotalTime>
  <Pages>1</Pages>
  <Words>391</Words>
  <Characters>2281</Characters>
  <Application>Microsoft Office Word</Application>
  <DocSecurity>0</DocSecurity>
  <Lines>73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2022-11-30T03:57:00Z</dcterms:created>
  <dcterms:modified xsi:type="dcterms:W3CDTF">2022-11-30T04:07:00Z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0b66be46bb881d661561db1518a129d6371e0312ba5f6e72a44a4cc799bc6e23</vt:lpwstr>
  </property>
</Properties>
</file>